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E0" w:rsidRPr="002516E0" w:rsidRDefault="002516E0" w:rsidP="002516E0">
      <w:pPr>
        <w:spacing w:line="240" w:lineRule="auto"/>
        <w:jc w:val="center"/>
        <w:rPr>
          <w:sz w:val="28"/>
          <w:szCs w:val="28"/>
        </w:rPr>
      </w:pPr>
      <w:r w:rsidRPr="002516E0">
        <w:rPr>
          <w:noProof/>
          <w:sz w:val="28"/>
          <w:szCs w:val="28"/>
        </w:rPr>
        <w:drawing>
          <wp:inline distT="0" distB="0" distL="0" distR="0" wp14:anchorId="48CB2279" wp14:editId="33F646F6">
            <wp:extent cx="523875" cy="552450"/>
            <wp:effectExtent l="0" t="0" r="9525" b="0"/>
            <wp:docPr id="2" name="Рисунок 2" descr="sevas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evast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6E0">
        <w:rPr>
          <w:sz w:val="28"/>
          <w:szCs w:val="28"/>
        </w:rPr>
        <w:t xml:space="preserve"> </w:t>
      </w:r>
    </w:p>
    <w:p w:rsidR="002516E0" w:rsidRPr="000D447D" w:rsidRDefault="002516E0" w:rsidP="002516E0">
      <w:pPr>
        <w:spacing w:line="240" w:lineRule="auto"/>
        <w:jc w:val="center"/>
        <w:rPr>
          <w:b/>
          <w:sz w:val="28"/>
          <w:szCs w:val="28"/>
        </w:rPr>
      </w:pPr>
      <w:r w:rsidRPr="000D447D">
        <w:rPr>
          <w:b/>
          <w:sz w:val="28"/>
          <w:szCs w:val="28"/>
        </w:rPr>
        <w:t>ПРАВИТЕЛЬСТВО СЕВАСТОПОЛЯ</w:t>
      </w:r>
    </w:p>
    <w:p w:rsidR="002516E0" w:rsidRPr="000D447D" w:rsidRDefault="002516E0" w:rsidP="002516E0">
      <w:pPr>
        <w:spacing w:line="240" w:lineRule="auto"/>
        <w:jc w:val="center"/>
        <w:rPr>
          <w:b/>
        </w:rPr>
      </w:pPr>
      <w:r w:rsidRPr="000D447D">
        <w:rPr>
          <w:b/>
        </w:rPr>
        <w:t xml:space="preserve">ДЕПАРТАМЕНТ </w:t>
      </w:r>
      <w:r w:rsidRPr="000D447D">
        <w:rPr>
          <w:b/>
        </w:rPr>
        <w:br/>
        <w:t>ПО ИМУЩЕСТВЕННЫМ И ЗЕМЕЛЬНЫМ ОТНОШЕНИЯМ ГОРОДА СЕВАСТОПОЛЯ</w:t>
      </w:r>
    </w:p>
    <w:p w:rsidR="002516E0" w:rsidRPr="000D447D" w:rsidRDefault="002516E0" w:rsidP="002516E0">
      <w:pPr>
        <w:spacing w:line="240" w:lineRule="auto"/>
        <w:jc w:val="center"/>
        <w:rPr>
          <w:b/>
        </w:rPr>
      </w:pPr>
      <w:r w:rsidRPr="000D447D">
        <w:rPr>
          <w:b/>
        </w:rPr>
        <w:t>УПРАВЛЕНИЕ ЗЕМЕЛЬНОГО КОНТРОЛЯ</w:t>
      </w:r>
    </w:p>
    <w:p w:rsidR="002516E0" w:rsidRPr="00A87927" w:rsidRDefault="002516E0" w:rsidP="002516E0">
      <w:pPr>
        <w:spacing w:line="240" w:lineRule="auto"/>
        <w:jc w:val="center"/>
        <w:rPr>
          <w:b/>
          <w:u w:val="single"/>
        </w:rPr>
      </w:pPr>
      <w:r w:rsidRPr="000D447D">
        <w:rPr>
          <w:b/>
          <w:u w:val="single"/>
        </w:rPr>
        <w:t xml:space="preserve">ул. </w:t>
      </w:r>
      <w:proofErr w:type="gramStart"/>
      <w:r w:rsidRPr="000D447D">
        <w:rPr>
          <w:b/>
          <w:u w:val="single"/>
        </w:rPr>
        <w:t>Советская</w:t>
      </w:r>
      <w:proofErr w:type="gramEnd"/>
      <w:r w:rsidRPr="000D447D">
        <w:rPr>
          <w:b/>
          <w:u w:val="single"/>
        </w:rPr>
        <w:t>, 9, г. Севастополь, 299011, тел.(8692)55-60-48,</w:t>
      </w:r>
      <w:r w:rsidR="000D447D" w:rsidRPr="000D447D">
        <w:rPr>
          <w:b/>
          <w:u w:val="single"/>
        </w:rPr>
        <w:t xml:space="preserve"> </w:t>
      </w:r>
      <w:r w:rsidRPr="000D447D">
        <w:rPr>
          <w:b/>
          <w:u w:val="single"/>
          <w:lang w:val="en-US"/>
        </w:rPr>
        <w:t>e</w:t>
      </w:r>
      <w:r w:rsidRPr="000D447D">
        <w:rPr>
          <w:b/>
          <w:u w:val="single"/>
        </w:rPr>
        <w:t>-</w:t>
      </w:r>
      <w:r w:rsidRPr="000D447D">
        <w:rPr>
          <w:b/>
          <w:u w:val="single"/>
          <w:lang w:val="en-US"/>
        </w:rPr>
        <w:t>mail</w:t>
      </w:r>
      <w:r w:rsidRPr="000D447D">
        <w:rPr>
          <w:b/>
          <w:u w:val="single"/>
        </w:rPr>
        <w:t xml:space="preserve">: </w:t>
      </w:r>
      <w:hyperlink r:id="rId9" w:history="1">
        <w:r w:rsidR="000D447D" w:rsidRPr="00441E79">
          <w:rPr>
            <w:rStyle w:val="a5"/>
            <w:b/>
            <w:lang w:val="en-US"/>
          </w:rPr>
          <w:t>sevzemkontrol</w:t>
        </w:r>
        <w:r w:rsidR="000D447D" w:rsidRPr="000D447D">
          <w:rPr>
            <w:rStyle w:val="a5"/>
            <w:b/>
          </w:rPr>
          <w:t>@</w:t>
        </w:r>
        <w:r w:rsidR="000D447D" w:rsidRPr="00441E79">
          <w:rPr>
            <w:rStyle w:val="a5"/>
            <w:b/>
            <w:lang w:val="en-US"/>
          </w:rPr>
          <w:t>sev</w:t>
        </w:r>
        <w:r w:rsidR="000D447D" w:rsidRPr="000D447D">
          <w:rPr>
            <w:rStyle w:val="a5"/>
            <w:b/>
          </w:rPr>
          <w:t>.</w:t>
        </w:r>
        <w:r w:rsidR="000D447D" w:rsidRPr="00441E79">
          <w:rPr>
            <w:rStyle w:val="a5"/>
            <w:b/>
            <w:lang w:val="en-US"/>
          </w:rPr>
          <w:t>gov</w:t>
        </w:r>
        <w:r w:rsidR="000D447D" w:rsidRPr="000D447D">
          <w:rPr>
            <w:rStyle w:val="a5"/>
            <w:b/>
          </w:rPr>
          <w:t>.</w:t>
        </w:r>
        <w:proofErr w:type="spellStart"/>
        <w:r w:rsidR="000D447D" w:rsidRPr="00441E79">
          <w:rPr>
            <w:rStyle w:val="a5"/>
            <w:b/>
            <w:lang w:val="en-US"/>
          </w:rPr>
          <w:t>ru</w:t>
        </w:r>
        <w:proofErr w:type="spellEnd"/>
      </w:hyperlink>
    </w:p>
    <w:p w:rsidR="000D447D" w:rsidRPr="000D447D" w:rsidRDefault="000D447D" w:rsidP="002516E0">
      <w:pPr>
        <w:spacing w:line="240" w:lineRule="auto"/>
        <w:jc w:val="center"/>
        <w:rPr>
          <w:b/>
          <w:u w:val="single"/>
        </w:rPr>
      </w:pPr>
    </w:p>
    <w:p w:rsidR="007E4320" w:rsidRDefault="00236E65" w:rsidP="00334DDB">
      <w:pPr>
        <w:spacing w:line="240" w:lineRule="auto"/>
        <w:jc w:val="both"/>
        <w:rPr>
          <w:rFonts w:eastAsia="Calibri"/>
          <w:bCs/>
          <w:sz w:val="28"/>
          <w:szCs w:val="28"/>
          <w:lang w:eastAsia="en-US"/>
        </w:rPr>
      </w:pPr>
      <w:r w:rsidRPr="000D447D">
        <w:rPr>
          <w:rFonts w:eastAsia="Calibri"/>
          <w:sz w:val="28"/>
          <w:szCs w:val="28"/>
          <w:lang w:eastAsia="en-US"/>
        </w:rPr>
        <w:t xml:space="preserve">       </w:t>
      </w:r>
      <w:r w:rsidR="002516E0">
        <w:rPr>
          <w:rFonts w:eastAsia="Calibri"/>
          <w:sz w:val="28"/>
          <w:szCs w:val="28"/>
          <w:lang w:eastAsia="en-US"/>
        </w:rPr>
        <w:t xml:space="preserve">Управление земельного контроля </w:t>
      </w:r>
      <w:r w:rsidR="002516E0" w:rsidRPr="00A5442A">
        <w:rPr>
          <w:rFonts w:eastAsia="Calibri"/>
          <w:sz w:val="28"/>
          <w:szCs w:val="28"/>
          <w:lang w:eastAsia="en-US"/>
        </w:rPr>
        <w:t>Департамент по имущественным и земельным отношениям города Севастополя</w:t>
      </w:r>
      <w:r w:rsidR="002516E0">
        <w:rPr>
          <w:rFonts w:eastAsia="Calibri"/>
          <w:sz w:val="28"/>
          <w:szCs w:val="28"/>
          <w:lang w:eastAsia="en-US"/>
        </w:rPr>
        <w:t xml:space="preserve"> </w:t>
      </w:r>
      <w:r w:rsidR="000D447D">
        <w:rPr>
          <w:rFonts w:eastAsia="Calibri"/>
          <w:sz w:val="28"/>
          <w:szCs w:val="28"/>
          <w:lang w:eastAsia="en-US"/>
        </w:rPr>
        <w:t>информирует о</w:t>
      </w:r>
      <w:r w:rsidR="007E4320">
        <w:rPr>
          <w:rFonts w:eastAsia="Calibri"/>
          <w:sz w:val="28"/>
          <w:szCs w:val="28"/>
          <w:lang w:eastAsia="en-US"/>
        </w:rPr>
        <w:t xml:space="preserve"> вакансиях государственных </w:t>
      </w:r>
      <w:r w:rsidR="004E5EE9">
        <w:rPr>
          <w:rFonts w:eastAsia="Calibri"/>
          <w:sz w:val="28"/>
          <w:szCs w:val="28"/>
          <w:lang w:eastAsia="en-US"/>
        </w:rPr>
        <w:t xml:space="preserve">гражданских </w:t>
      </w:r>
      <w:r w:rsidR="007E4320">
        <w:rPr>
          <w:rFonts w:eastAsia="Calibri"/>
          <w:sz w:val="28"/>
          <w:szCs w:val="28"/>
          <w:lang w:eastAsia="en-US"/>
        </w:rPr>
        <w:t>служащих</w:t>
      </w:r>
      <w:r w:rsidR="007E4320" w:rsidRPr="00645114">
        <w:rPr>
          <w:rFonts w:eastAsia="Calibri"/>
          <w:sz w:val="28"/>
          <w:szCs w:val="28"/>
          <w:lang w:eastAsia="en-US"/>
        </w:rPr>
        <w:t xml:space="preserve"> </w:t>
      </w:r>
      <w:r w:rsidR="007E4320">
        <w:rPr>
          <w:rFonts w:eastAsia="Calibri"/>
          <w:sz w:val="28"/>
          <w:szCs w:val="28"/>
          <w:lang w:eastAsia="en-US"/>
        </w:rPr>
        <w:t xml:space="preserve">для студентов-выпускников и слушателей, получающих дополнительное образование в </w:t>
      </w:r>
      <w:r w:rsidR="00645114" w:rsidRPr="00604E0D">
        <w:rPr>
          <w:rFonts w:eastAsia="Calibri"/>
          <w:sz w:val="28"/>
          <w:szCs w:val="28"/>
          <w:lang w:eastAsia="en-US"/>
        </w:rPr>
        <w:t>Филиал</w:t>
      </w:r>
      <w:r w:rsidR="007E4320">
        <w:rPr>
          <w:rFonts w:eastAsia="Calibri"/>
          <w:sz w:val="28"/>
          <w:szCs w:val="28"/>
          <w:lang w:eastAsia="en-US"/>
        </w:rPr>
        <w:t>е</w:t>
      </w:r>
      <w:r w:rsidR="00645114" w:rsidRPr="00604E0D">
        <w:rPr>
          <w:rFonts w:eastAsia="Calibri"/>
          <w:sz w:val="28"/>
          <w:szCs w:val="28"/>
          <w:lang w:eastAsia="en-US"/>
        </w:rPr>
        <w:t xml:space="preserve"> Московского государственного университета имени</w:t>
      </w:r>
      <w:r w:rsidR="002C41D0">
        <w:rPr>
          <w:rFonts w:eastAsia="Calibri"/>
          <w:sz w:val="28"/>
          <w:szCs w:val="28"/>
          <w:lang w:eastAsia="en-US"/>
        </w:rPr>
        <w:t xml:space="preserve"> </w:t>
      </w:r>
      <w:r w:rsidR="00645114" w:rsidRPr="00604E0D">
        <w:rPr>
          <w:rFonts w:eastAsia="Calibri"/>
          <w:sz w:val="28"/>
          <w:szCs w:val="28"/>
          <w:lang w:eastAsia="en-US"/>
        </w:rPr>
        <w:t>М.В. Ломоносова</w:t>
      </w:r>
      <w:r w:rsidR="00645114">
        <w:rPr>
          <w:rFonts w:eastAsia="Calibri"/>
          <w:sz w:val="28"/>
          <w:szCs w:val="28"/>
          <w:lang w:eastAsia="en-US"/>
        </w:rPr>
        <w:t xml:space="preserve"> </w:t>
      </w:r>
      <w:r w:rsidR="00645114" w:rsidRPr="00604E0D">
        <w:rPr>
          <w:rFonts w:eastAsia="Calibri"/>
          <w:sz w:val="28"/>
          <w:szCs w:val="28"/>
          <w:lang w:eastAsia="en-US"/>
        </w:rPr>
        <w:t>в</w:t>
      </w:r>
      <w:r w:rsidR="00645114" w:rsidRPr="00604E0D">
        <w:rPr>
          <w:rFonts w:eastAsia="Calibri"/>
          <w:bCs/>
          <w:sz w:val="28"/>
          <w:szCs w:val="28"/>
          <w:lang w:eastAsia="en-US"/>
        </w:rPr>
        <w:t xml:space="preserve"> городе Севастополе</w:t>
      </w:r>
      <w:r w:rsidR="007E4320">
        <w:rPr>
          <w:rFonts w:eastAsia="Calibri"/>
          <w:bCs/>
          <w:sz w:val="28"/>
          <w:szCs w:val="28"/>
          <w:lang w:eastAsia="en-US"/>
        </w:rPr>
        <w:t>.</w:t>
      </w:r>
    </w:p>
    <w:p w:rsidR="004E5EE9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3A6FC7">
        <w:rPr>
          <w:rFonts w:eastAsia="Calibri"/>
          <w:bCs/>
          <w:sz w:val="28"/>
          <w:szCs w:val="28"/>
          <w:lang w:eastAsia="en-US"/>
        </w:rPr>
        <w:t>Право на участие в конкурсе</w:t>
      </w:r>
      <w:r w:rsidR="000D447D">
        <w:rPr>
          <w:rFonts w:eastAsia="Calibri"/>
          <w:bCs/>
          <w:sz w:val="28"/>
          <w:szCs w:val="28"/>
          <w:lang w:eastAsia="en-US"/>
        </w:rPr>
        <w:t xml:space="preserve"> на замещение вакантных должностей</w:t>
      </w:r>
      <w:r w:rsidRPr="003A6FC7">
        <w:rPr>
          <w:rFonts w:eastAsia="Calibri"/>
          <w:bCs/>
          <w:sz w:val="28"/>
          <w:szCs w:val="28"/>
          <w:lang w:eastAsia="en-US"/>
        </w:rPr>
        <w:t xml:space="preserve"> имеют граждане Российской Федерации, достигшие возраста 18 лет, владеющие государственным языком Российской Федерации и соответствующие квалификационным требования</w:t>
      </w:r>
      <w:r w:rsidR="000D447D">
        <w:rPr>
          <w:rFonts w:eastAsia="Calibri"/>
          <w:bCs/>
          <w:sz w:val="28"/>
          <w:szCs w:val="28"/>
          <w:lang w:eastAsia="en-US"/>
        </w:rPr>
        <w:t>м</w:t>
      </w:r>
      <w:r w:rsidRPr="003A6FC7">
        <w:rPr>
          <w:rFonts w:eastAsia="Calibri"/>
          <w:bCs/>
          <w:sz w:val="28"/>
          <w:szCs w:val="28"/>
          <w:lang w:eastAsia="en-US"/>
        </w:rPr>
        <w:t xml:space="preserve"> к должностям государственной гражданской службы города Севастополя. </w:t>
      </w:r>
      <w:proofErr w:type="gramEnd"/>
    </w:p>
    <w:p w:rsidR="000D447D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 xml:space="preserve">Гражданам Российской Федерации, желающим участвовать в конкурсе, необходимо </w:t>
      </w:r>
      <w:r w:rsidR="000D447D">
        <w:rPr>
          <w:rFonts w:eastAsia="Calibri"/>
          <w:bCs/>
          <w:sz w:val="28"/>
          <w:szCs w:val="28"/>
          <w:lang w:eastAsia="en-US"/>
        </w:rPr>
        <w:t xml:space="preserve">предварительно записаться на </w:t>
      </w:r>
      <w:r w:rsidR="004E5EE9">
        <w:rPr>
          <w:rFonts w:eastAsia="Calibri"/>
          <w:bCs/>
          <w:sz w:val="28"/>
          <w:szCs w:val="28"/>
          <w:lang w:eastAsia="en-US"/>
        </w:rPr>
        <w:t>собеседование</w:t>
      </w:r>
      <w:bookmarkStart w:id="0" w:name="_GoBack"/>
      <w:bookmarkEnd w:id="0"/>
      <w:r w:rsidRPr="003A6FC7">
        <w:rPr>
          <w:rFonts w:eastAsia="Calibri"/>
          <w:bCs/>
          <w:sz w:val="28"/>
          <w:szCs w:val="28"/>
          <w:lang w:eastAsia="en-US"/>
        </w:rPr>
        <w:t xml:space="preserve"> в </w:t>
      </w:r>
      <w:r>
        <w:rPr>
          <w:rFonts w:eastAsia="Calibri"/>
          <w:bCs/>
          <w:sz w:val="28"/>
          <w:szCs w:val="28"/>
          <w:lang w:eastAsia="en-US"/>
        </w:rPr>
        <w:t>отдел контрольно-аналитической работы Управления земельного контроля</w:t>
      </w:r>
      <w:r w:rsidR="00A87927">
        <w:rPr>
          <w:rFonts w:eastAsia="Calibri"/>
          <w:bCs/>
          <w:sz w:val="28"/>
          <w:szCs w:val="28"/>
          <w:lang w:eastAsia="en-US"/>
        </w:rPr>
        <w:t xml:space="preserve"> по </w:t>
      </w:r>
      <w:r w:rsidR="000D447D" w:rsidRPr="000D447D">
        <w:rPr>
          <w:rFonts w:eastAsia="Calibri"/>
          <w:b/>
          <w:bCs/>
          <w:sz w:val="28"/>
          <w:szCs w:val="28"/>
          <w:lang w:eastAsia="en-US"/>
        </w:rPr>
        <w:t>(</w:t>
      </w:r>
      <w:r w:rsidR="000D447D" w:rsidRPr="000D447D">
        <w:rPr>
          <w:rFonts w:eastAsia="Calibri"/>
          <w:b/>
          <w:bCs/>
          <w:sz w:val="28"/>
          <w:szCs w:val="28"/>
          <w:u w:val="single"/>
          <w:lang w:eastAsia="en-US"/>
        </w:rPr>
        <w:t>тел.</w:t>
      </w:r>
      <w:r w:rsidR="004922E8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  <w:r w:rsidR="000D447D" w:rsidRPr="000D447D">
        <w:rPr>
          <w:rFonts w:eastAsia="Calibri"/>
          <w:b/>
          <w:bCs/>
          <w:sz w:val="28"/>
          <w:szCs w:val="28"/>
          <w:u w:val="single"/>
          <w:lang w:eastAsia="en-US"/>
        </w:rPr>
        <w:t>(8692)55-60-48</w:t>
      </w:r>
      <w:r w:rsidR="000D447D">
        <w:rPr>
          <w:rFonts w:eastAsia="Calibri"/>
          <w:bCs/>
          <w:sz w:val="28"/>
          <w:szCs w:val="28"/>
          <w:lang w:eastAsia="en-US"/>
        </w:rPr>
        <w:t>).</w:t>
      </w:r>
    </w:p>
    <w:p w:rsidR="003A6FC7" w:rsidRDefault="000D447D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В</w:t>
      </w:r>
      <w:r w:rsidR="003A6FC7">
        <w:rPr>
          <w:rFonts w:eastAsia="Calibri"/>
          <w:bCs/>
          <w:sz w:val="28"/>
          <w:szCs w:val="28"/>
          <w:lang w:eastAsia="en-US"/>
        </w:rPr>
        <w:t xml:space="preserve"> </w:t>
      </w:r>
      <w:r w:rsidR="003A6FC7" w:rsidRPr="003A6FC7">
        <w:rPr>
          <w:rFonts w:eastAsia="Calibri"/>
          <w:bCs/>
          <w:sz w:val="28"/>
          <w:szCs w:val="28"/>
          <w:lang w:eastAsia="en-US"/>
        </w:rPr>
        <w:t>отдел государственной службы и кадров Департамента по имущественным и земельным отношениям города Севастополя</w:t>
      </w:r>
      <w:r w:rsidR="00365332">
        <w:rPr>
          <w:rFonts w:eastAsia="Calibri"/>
          <w:bCs/>
          <w:sz w:val="28"/>
          <w:szCs w:val="28"/>
          <w:lang w:eastAsia="en-US"/>
        </w:rPr>
        <w:t xml:space="preserve"> </w:t>
      </w:r>
      <w:r w:rsidR="00A87927">
        <w:rPr>
          <w:rFonts w:eastAsia="Calibri"/>
          <w:bCs/>
          <w:sz w:val="28"/>
          <w:szCs w:val="28"/>
          <w:lang w:eastAsia="en-US"/>
        </w:rPr>
        <w:t xml:space="preserve">необходимо </w:t>
      </w:r>
      <w:r w:rsidR="00365332">
        <w:rPr>
          <w:rFonts w:eastAsia="Calibri"/>
          <w:bCs/>
          <w:sz w:val="28"/>
          <w:szCs w:val="28"/>
          <w:lang w:eastAsia="en-US"/>
        </w:rPr>
        <w:t>пред</w:t>
      </w:r>
      <w:r>
        <w:rPr>
          <w:rFonts w:eastAsia="Calibri"/>
          <w:bCs/>
          <w:sz w:val="28"/>
          <w:szCs w:val="28"/>
          <w:lang w:eastAsia="en-US"/>
        </w:rPr>
        <w:t>ставить следующие документы</w:t>
      </w:r>
      <w:r w:rsidR="003A6FC7" w:rsidRPr="003A6FC7">
        <w:rPr>
          <w:rFonts w:eastAsia="Calibri"/>
          <w:bCs/>
          <w:sz w:val="28"/>
          <w:szCs w:val="28"/>
          <w:lang w:eastAsia="en-US"/>
        </w:rPr>
        <w:t xml:space="preserve">: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- </w:t>
      </w:r>
      <w:hyperlink r:id="rId10" w:history="1">
        <w:r w:rsidRPr="003A6FC7">
          <w:rPr>
            <w:rStyle w:val="a5"/>
            <w:rFonts w:eastAsia="Calibri"/>
            <w:bCs/>
            <w:color w:val="auto"/>
            <w:sz w:val="28"/>
            <w:szCs w:val="28"/>
            <w:u w:val="none"/>
            <w:lang w:eastAsia="en-US"/>
          </w:rPr>
          <w:t>личное заявление</w:t>
        </w:r>
      </w:hyperlink>
      <w:r w:rsidRPr="003A6FC7">
        <w:rPr>
          <w:rFonts w:eastAsia="Calibri"/>
          <w:bCs/>
          <w:sz w:val="28"/>
          <w:szCs w:val="28"/>
          <w:lang w:eastAsia="en-US"/>
        </w:rPr>
        <w:t xml:space="preserve"> об участии в конкурсе;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>- заполненную и подписанную </w:t>
      </w:r>
      <w:hyperlink r:id="rId11" w:history="1">
        <w:r w:rsidRPr="00852C1B">
          <w:rPr>
            <w:rStyle w:val="a5"/>
            <w:rFonts w:eastAsia="Calibri"/>
            <w:bCs/>
            <w:color w:val="auto"/>
            <w:sz w:val="28"/>
            <w:szCs w:val="28"/>
            <w:u w:val="none"/>
            <w:lang w:eastAsia="en-US"/>
          </w:rPr>
          <w:t>анкету</w:t>
        </w:r>
      </w:hyperlink>
      <w:r w:rsidRPr="003A6FC7">
        <w:rPr>
          <w:rFonts w:eastAsia="Calibri"/>
          <w:bCs/>
          <w:sz w:val="28"/>
          <w:szCs w:val="28"/>
          <w:lang w:eastAsia="en-US"/>
        </w:rPr>
        <w:t> по форме, утвержденной распоряжением Правительства Российской Федерации от 26.05.2005 №</w:t>
      </w:r>
      <w:r w:rsidR="00C229A4">
        <w:rPr>
          <w:rFonts w:eastAsia="Calibri"/>
          <w:bCs/>
          <w:sz w:val="28"/>
          <w:szCs w:val="28"/>
          <w:lang w:eastAsia="en-US"/>
        </w:rPr>
        <w:t xml:space="preserve"> </w:t>
      </w:r>
      <w:r w:rsidRPr="003A6FC7">
        <w:rPr>
          <w:rFonts w:eastAsia="Calibri"/>
          <w:bCs/>
          <w:sz w:val="28"/>
          <w:szCs w:val="28"/>
          <w:lang w:eastAsia="en-US"/>
        </w:rPr>
        <w:t>667-р, с приложением фотографии размером 3,5х</w:t>
      </w:r>
      <w:proofErr w:type="gramStart"/>
      <w:r w:rsidRPr="003A6FC7">
        <w:rPr>
          <w:rFonts w:eastAsia="Calibri"/>
          <w:bCs/>
          <w:sz w:val="28"/>
          <w:szCs w:val="28"/>
          <w:lang w:eastAsia="en-US"/>
        </w:rPr>
        <w:t>4</w:t>
      </w:r>
      <w:proofErr w:type="gramEnd"/>
      <w:r w:rsidRPr="003A6FC7">
        <w:rPr>
          <w:rFonts w:eastAsia="Calibri"/>
          <w:bCs/>
          <w:sz w:val="28"/>
          <w:szCs w:val="28"/>
          <w:lang w:eastAsia="en-US"/>
        </w:rPr>
        <w:t xml:space="preserve">,5;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 xml:space="preserve">- копию паспорта гражданина Российской Федерации или заменяющего его документа;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3A6FC7">
        <w:rPr>
          <w:rFonts w:eastAsia="Calibri"/>
          <w:bCs/>
          <w:sz w:val="28"/>
          <w:szCs w:val="28"/>
          <w:lang w:eastAsia="en-US"/>
        </w:rPr>
        <w:t xml:space="preserve">- копию трудовой книжки (за исключением случаев, когда служебная (трудовая) деятельность осуществляется впервые) или иные документы, подтверждающие трудовую (служебную) деятельность; </w:t>
      </w:r>
      <w:proofErr w:type="gramEnd"/>
    </w:p>
    <w:p w:rsidR="003A6FC7" w:rsidRPr="00365332" w:rsidRDefault="003A6FC7" w:rsidP="00174D40">
      <w:pPr>
        <w:spacing w:line="240" w:lineRule="auto"/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>- копии документов о профессиональном образовании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3A6FC7">
        <w:rPr>
          <w:rFonts w:eastAsia="Calibri"/>
          <w:bCs/>
          <w:sz w:val="28"/>
          <w:szCs w:val="28"/>
          <w:lang w:eastAsia="en-US"/>
        </w:rPr>
        <w:t xml:space="preserve">по направлениям подготовки (специальностям): </w:t>
      </w:r>
      <w:r w:rsidRPr="00365332">
        <w:rPr>
          <w:rFonts w:eastAsia="Calibri"/>
          <w:b/>
          <w:bCs/>
          <w:sz w:val="28"/>
          <w:szCs w:val="28"/>
          <w:lang w:eastAsia="en-US"/>
        </w:rPr>
        <w:t xml:space="preserve">«Юриспруденция», «Правоведение», «Государственное и муниципальное управление», «Землеустройство и кадастр», «Геодезия», «Экономика»;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- </w:t>
      </w:r>
      <w:r w:rsidRPr="003A6FC7">
        <w:rPr>
          <w:rFonts w:eastAsia="Calibri"/>
          <w:bCs/>
          <w:sz w:val="28"/>
          <w:szCs w:val="28"/>
          <w:lang w:eastAsia="en-US"/>
        </w:rPr>
        <w:t>заключение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или ее прохождению</w:t>
      </w:r>
      <w:r w:rsidR="00A87927">
        <w:rPr>
          <w:rFonts w:eastAsia="Calibri"/>
          <w:bCs/>
          <w:sz w:val="28"/>
          <w:szCs w:val="28"/>
          <w:lang w:eastAsia="en-US"/>
        </w:rPr>
        <w:t xml:space="preserve"> </w:t>
      </w:r>
      <w:r w:rsidRPr="003A6FC7">
        <w:rPr>
          <w:rFonts w:eastAsia="Calibri"/>
          <w:bCs/>
          <w:sz w:val="28"/>
          <w:szCs w:val="28"/>
          <w:lang w:eastAsia="en-US"/>
        </w:rPr>
        <w:t xml:space="preserve">(форма 001-ГС/у); </w:t>
      </w:r>
    </w:p>
    <w:p w:rsidR="003A6FC7" w:rsidRDefault="003A6FC7" w:rsidP="00174D40">
      <w:pPr>
        <w:spacing w:line="240" w:lineRule="auto"/>
        <w:ind w:firstLine="567"/>
        <w:jc w:val="both"/>
        <w:rPr>
          <w:rFonts w:eastAsia="Calibri"/>
          <w:bCs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 xml:space="preserve">- копии документов воинского учёта - для военнообязанных и лиц, подлежащих призыву на военную службу; </w:t>
      </w:r>
    </w:p>
    <w:p w:rsidR="00A5442A" w:rsidRDefault="003A6FC7" w:rsidP="000D447D">
      <w:pPr>
        <w:spacing w:line="24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3A6FC7">
        <w:rPr>
          <w:rFonts w:eastAsia="Calibri"/>
          <w:bCs/>
          <w:sz w:val="28"/>
          <w:szCs w:val="28"/>
          <w:lang w:eastAsia="en-US"/>
        </w:rPr>
        <w:t>- </w:t>
      </w:r>
      <w:hyperlink r:id="rId12" w:history="1">
        <w:r w:rsidRPr="003A6FC7">
          <w:rPr>
            <w:rStyle w:val="a5"/>
            <w:rFonts w:eastAsia="Calibri"/>
            <w:bCs/>
            <w:color w:val="auto"/>
            <w:sz w:val="28"/>
            <w:szCs w:val="28"/>
            <w:u w:val="none"/>
            <w:lang w:eastAsia="en-US"/>
          </w:rPr>
          <w:t xml:space="preserve">согласие на обработку персональных </w:t>
        </w:r>
        <w:proofErr w:type="gramStart"/>
        <w:r w:rsidRPr="003A6FC7">
          <w:rPr>
            <w:rStyle w:val="a5"/>
            <w:rFonts w:eastAsia="Calibri"/>
            <w:bCs/>
            <w:color w:val="auto"/>
            <w:sz w:val="28"/>
            <w:szCs w:val="28"/>
            <w:u w:val="none"/>
            <w:lang w:eastAsia="en-US"/>
          </w:rPr>
          <w:t>данны</w:t>
        </w:r>
      </w:hyperlink>
      <w:r w:rsidRPr="003A6FC7">
        <w:rPr>
          <w:rFonts w:eastAsia="Calibri"/>
          <w:bCs/>
          <w:sz w:val="28"/>
          <w:szCs w:val="28"/>
          <w:lang w:eastAsia="en-US"/>
        </w:rPr>
        <w:t>х</w:t>
      </w:r>
      <w:proofErr w:type="gramEnd"/>
      <w:r w:rsidRPr="003A6FC7">
        <w:rPr>
          <w:rFonts w:eastAsia="Calibri"/>
          <w:bCs/>
          <w:sz w:val="28"/>
          <w:szCs w:val="28"/>
          <w:lang w:eastAsia="en-US"/>
        </w:rPr>
        <w:t xml:space="preserve">. </w:t>
      </w:r>
      <w:r w:rsidR="00174D40" w:rsidRPr="00174D40">
        <w:rPr>
          <w:rFonts w:eastAsia="Calibri"/>
          <w:sz w:val="28"/>
          <w:szCs w:val="28"/>
          <w:lang w:eastAsia="en-US"/>
        </w:rPr>
        <w:t xml:space="preserve">С </w:t>
      </w:r>
      <w:r w:rsidR="00A87927">
        <w:rPr>
          <w:rFonts w:eastAsia="Calibri"/>
          <w:sz w:val="28"/>
          <w:szCs w:val="28"/>
          <w:lang w:eastAsia="en-US"/>
        </w:rPr>
        <w:t>п</w:t>
      </w:r>
      <w:r w:rsidR="00AA2F30" w:rsidRPr="00174D40">
        <w:rPr>
          <w:rFonts w:eastAsia="Calibri"/>
          <w:sz w:val="28"/>
          <w:szCs w:val="28"/>
          <w:lang w:eastAsia="en-US"/>
        </w:rPr>
        <w:t>оряд</w:t>
      </w:r>
      <w:r w:rsidR="00174D40" w:rsidRPr="00174D40">
        <w:rPr>
          <w:rFonts w:eastAsia="Calibri"/>
          <w:sz w:val="28"/>
          <w:szCs w:val="28"/>
          <w:lang w:eastAsia="en-US"/>
        </w:rPr>
        <w:t xml:space="preserve">ком </w:t>
      </w:r>
      <w:r w:rsidR="00AA2F30" w:rsidRPr="00174D40">
        <w:rPr>
          <w:rFonts w:eastAsia="Calibri"/>
          <w:sz w:val="28"/>
          <w:szCs w:val="28"/>
          <w:lang w:eastAsia="en-US"/>
        </w:rPr>
        <w:t>поступления на государственную службу</w:t>
      </w:r>
      <w:r w:rsidR="00174D40" w:rsidRPr="00174D40">
        <w:rPr>
          <w:rFonts w:eastAsia="Calibri"/>
          <w:sz w:val="28"/>
          <w:szCs w:val="28"/>
          <w:lang w:eastAsia="en-US"/>
        </w:rPr>
        <w:t xml:space="preserve"> Вы можете ознакомиться на официальном портале Правительства Севастополя в разделе «Государственная служба» </w:t>
      </w:r>
      <w:r w:rsidR="007E4320" w:rsidRPr="00174D40">
        <w:rPr>
          <w:rFonts w:eastAsia="Calibri"/>
          <w:b/>
          <w:bCs/>
          <w:sz w:val="28"/>
          <w:szCs w:val="28"/>
          <w:lang w:eastAsia="en-US"/>
        </w:rPr>
        <w:t>https://sevastopol.gov.ru/</w:t>
      </w:r>
    </w:p>
    <w:sectPr w:rsidR="00A5442A" w:rsidSect="000D447D">
      <w:type w:val="continuous"/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F55" w:rsidRDefault="00BA3F55" w:rsidP="00D90C40">
      <w:r>
        <w:separator/>
      </w:r>
    </w:p>
  </w:endnote>
  <w:endnote w:type="continuationSeparator" w:id="0">
    <w:p w:rsidR="00BA3F55" w:rsidRDefault="00BA3F55" w:rsidP="00D9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5D7870D-23C7-45EA-95A4-93D59C870A9E}"/>
    <w:embedBold r:id="rId2" w:fontKey="{9BC89B51-4FC8-40A8-903F-4EF03AE59AA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F55" w:rsidRDefault="00BA3F55" w:rsidP="00D90C40">
      <w:r>
        <w:separator/>
      </w:r>
    </w:p>
  </w:footnote>
  <w:footnote w:type="continuationSeparator" w:id="0">
    <w:p w:rsidR="00BA3F55" w:rsidRDefault="00BA3F55" w:rsidP="00D90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540E5"/>
    <w:multiLevelType w:val="hybridMultilevel"/>
    <w:tmpl w:val="732282B0"/>
    <w:lvl w:ilvl="0" w:tplc="3690C4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BE161F1"/>
    <w:multiLevelType w:val="hybridMultilevel"/>
    <w:tmpl w:val="C7242ECA"/>
    <w:lvl w:ilvl="0" w:tplc="76120C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82"/>
    <w:rsid w:val="00000CE3"/>
    <w:rsid w:val="00037AC2"/>
    <w:rsid w:val="00040E9A"/>
    <w:rsid w:val="00050064"/>
    <w:rsid w:val="00061F8E"/>
    <w:rsid w:val="0006206E"/>
    <w:rsid w:val="00083C11"/>
    <w:rsid w:val="0008735F"/>
    <w:rsid w:val="00087423"/>
    <w:rsid w:val="00096958"/>
    <w:rsid w:val="000A33A8"/>
    <w:rsid w:val="000A4A87"/>
    <w:rsid w:val="000B442E"/>
    <w:rsid w:val="000D447D"/>
    <w:rsid w:val="000E063B"/>
    <w:rsid w:val="00106835"/>
    <w:rsid w:val="00113BD8"/>
    <w:rsid w:val="00113F7D"/>
    <w:rsid w:val="00143189"/>
    <w:rsid w:val="00174D40"/>
    <w:rsid w:val="00184F05"/>
    <w:rsid w:val="00192162"/>
    <w:rsid w:val="00195CC9"/>
    <w:rsid w:val="001A19C6"/>
    <w:rsid w:val="001B558D"/>
    <w:rsid w:val="001E0C13"/>
    <w:rsid w:val="001F695D"/>
    <w:rsid w:val="00206697"/>
    <w:rsid w:val="00212CB1"/>
    <w:rsid w:val="002217E1"/>
    <w:rsid w:val="00221E74"/>
    <w:rsid w:val="00236E65"/>
    <w:rsid w:val="002516E0"/>
    <w:rsid w:val="00266ACF"/>
    <w:rsid w:val="0028391C"/>
    <w:rsid w:val="002C41D0"/>
    <w:rsid w:val="002D5C23"/>
    <w:rsid w:val="00303D93"/>
    <w:rsid w:val="00334DDB"/>
    <w:rsid w:val="00350799"/>
    <w:rsid w:val="0035568B"/>
    <w:rsid w:val="00365332"/>
    <w:rsid w:val="003847D4"/>
    <w:rsid w:val="00395D6C"/>
    <w:rsid w:val="003A511D"/>
    <w:rsid w:val="003A6FC7"/>
    <w:rsid w:val="003C110C"/>
    <w:rsid w:val="003C65C0"/>
    <w:rsid w:val="003E31D9"/>
    <w:rsid w:val="003E4BC0"/>
    <w:rsid w:val="003F17AC"/>
    <w:rsid w:val="003F5263"/>
    <w:rsid w:val="004124DF"/>
    <w:rsid w:val="00412F13"/>
    <w:rsid w:val="004178C6"/>
    <w:rsid w:val="00466EB5"/>
    <w:rsid w:val="00481524"/>
    <w:rsid w:val="00482F4C"/>
    <w:rsid w:val="004922E8"/>
    <w:rsid w:val="004A6646"/>
    <w:rsid w:val="004B500D"/>
    <w:rsid w:val="004D3D0C"/>
    <w:rsid w:val="004D664C"/>
    <w:rsid w:val="004E1EE7"/>
    <w:rsid w:val="004E5EE9"/>
    <w:rsid w:val="005221B6"/>
    <w:rsid w:val="00523796"/>
    <w:rsid w:val="005368E2"/>
    <w:rsid w:val="0053719E"/>
    <w:rsid w:val="00557C5C"/>
    <w:rsid w:val="00572DF7"/>
    <w:rsid w:val="0057679C"/>
    <w:rsid w:val="00583C13"/>
    <w:rsid w:val="00596EA7"/>
    <w:rsid w:val="005B7666"/>
    <w:rsid w:val="005C1B72"/>
    <w:rsid w:val="005F1269"/>
    <w:rsid w:val="005F6DA9"/>
    <w:rsid w:val="00604E0D"/>
    <w:rsid w:val="0061118C"/>
    <w:rsid w:val="00617542"/>
    <w:rsid w:val="00645114"/>
    <w:rsid w:val="00655F93"/>
    <w:rsid w:val="006A7D04"/>
    <w:rsid w:val="006B250D"/>
    <w:rsid w:val="006C09AA"/>
    <w:rsid w:val="006D24B0"/>
    <w:rsid w:val="006E67FE"/>
    <w:rsid w:val="006F057B"/>
    <w:rsid w:val="006F06F5"/>
    <w:rsid w:val="006F7E5A"/>
    <w:rsid w:val="00703B55"/>
    <w:rsid w:val="00725060"/>
    <w:rsid w:val="00727F49"/>
    <w:rsid w:val="007345D0"/>
    <w:rsid w:val="00735682"/>
    <w:rsid w:val="007857B3"/>
    <w:rsid w:val="007D144F"/>
    <w:rsid w:val="007E4320"/>
    <w:rsid w:val="008076ED"/>
    <w:rsid w:val="008407AE"/>
    <w:rsid w:val="00852C1B"/>
    <w:rsid w:val="0086142E"/>
    <w:rsid w:val="00880718"/>
    <w:rsid w:val="0088286F"/>
    <w:rsid w:val="008D482A"/>
    <w:rsid w:val="008E5BD6"/>
    <w:rsid w:val="00921C57"/>
    <w:rsid w:val="00922C81"/>
    <w:rsid w:val="00970F00"/>
    <w:rsid w:val="00972873"/>
    <w:rsid w:val="00981904"/>
    <w:rsid w:val="009A7C01"/>
    <w:rsid w:val="009C728C"/>
    <w:rsid w:val="009D03FE"/>
    <w:rsid w:val="009D25FC"/>
    <w:rsid w:val="009D3712"/>
    <w:rsid w:val="00A06F73"/>
    <w:rsid w:val="00A072E9"/>
    <w:rsid w:val="00A2657E"/>
    <w:rsid w:val="00A307D0"/>
    <w:rsid w:val="00A4584E"/>
    <w:rsid w:val="00A52FA8"/>
    <w:rsid w:val="00A5442A"/>
    <w:rsid w:val="00A87927"/>
    <w:rsid w:val="00A9078D"/>
    <w:rsid w:val="00AA2F30"/>
    <w:rsid w:val="00AA50BB"/>
    <w:rsid w:val="00AB2CD6"/>
    <w:rsid w:val="00AD4534"/>
    <w:rsid w:val="00B2342B"/>
    <w:rsid w:val="00B25191"/>
    <w:rsid w:val="00B344D8"/>
    <w:rsid w:val="00B47E32"/>
    <w:rsid w:val="00B52E96"/>
    <w:rsid w:val="00B62A7D"/>
    <w:rsid w:val="00B71504"/>
    <w:rsid w:val="00B77469"/>
    <w:rsid w:val="00BA3F55"/>
    <w:rsid w:val="00BD5A57"/>
    <w:rsid w:val="00BD607E"/>
    <w:rsid w:val="00BF6FB6"/>
    <w:rsid w:val="00BF7177"/>
    <w:rsid w:val="00C06A95"/>
    <w:rsid w:val="00C229A4"/>
    <w:rsid w:val="00C3615D"/>
    <w:rsid w:val="00C71CDE"/>
    <w:rsid w:val="00C80A8C"/>
    <w:rsid w:val="00C930BD"/>
    <w:rsid w:val="00C961BE"/>
    <w:rsid w:val="00CB2878"/>
    <w:rsid w:val="00CB2B16"/>
    <w:rsid w:val="00CD088A"/>
    <w:rsid w:val="00CD3653"/>
    <w:rsid w:val="00CD5F67"/>
    <w:rsid w:val="00CE5088"/>
    <w:rsid w:val="00D13146"/>
    <w:rsid w:val="00D151F9"/>
    <w:rsid w:val="00D21BFB"/>
    <w:rsid w:val="00D24112"/>
    <w:rsid w:val="00D255DC"/>
    <w:rsid w:val="00D42E8F"/>
    <w:rsid w:val="00D65454"/>
    <w:rsid w:val="00D659AD"/>
    <w:rsid w:val="00D90C40"/>
    <w:rsid w:val="00DA430B"/>
    <w:rsid w:val="00DC64E6"/>
    <w:rsid w:val="00DC6AFB"/>
    <w:rsid w:val="00DD2BC0"/>
    <w:rsid w:val="00DE13EF"/>
    <w:rsid w:val="00DE7660"/>
    <w:rsid w:val="00E1176C"/>
    <w:rsid w:val="00E14475"/>
    <w:rsid w:val="00E148EB"/>
    <w:rsid w:val="00E30E09"/>
    <w:rsid w:val="00E32B2A"/>
    <w:rsid w:val="00E450DE"/>
    <w:rsid w:val="00E55607"/>
    <w:rsid w:val="00E705C3"/>
    <w:rsid w:val="00E9207C"/>
    <w:rsid w:val="00E95711"/>
    <w:rsid w:val="00EB1199"/>
    <w:rsid w:val="00EB27EC"/>
    <w:rsid w:val="00EE39A3"/>
    <w:rsid w:val="00EF3B10"/>
    <w:rsid w:val="00F13B1A"/>
    <w:rsid w:val="00F263B9"/>
    <w:rsid w:val="00F31C7A"/>
    <w:rsid w:val="00F36FD9"/>
    <w:rsid w:val="00F5502B"/>
    <w:rsid w:val="00F65EE3"/>
    <w:rsid w:val="00F71B0D"/>
    <w:rsid w:val="00F82518"/>
    <w:rsid w:val="00F83611"/>
    <w:rsid w:val="00F94C0B"/>
    <w:rsid w:val="00F974C7"/>
    <w:rsid w:val="00FB165A"/>
    <w:rsid w:val="00FC55B6"/>
    <w:rsid w:val="00FE5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8D"/>
    <w:pPr>
      <w:spacing w:line="276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221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2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F526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D5F67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D90C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90C40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90C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90C40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39"/>
    <w:rsid w:val="00F83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124D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221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8D"/>
    <w:pPr>
      <w:spacing w:line="276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221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2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F526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CD5F67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D90C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90C40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90C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90C40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39"/>
    <w:rsid w:val="00F83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124D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221B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evastopol.gov.ru/files/documents/kadry/dizo/%D0%A1%D0%BE%D0%B3%D0%BB%D0%B0%D1%81%D0%B8%D0%B5%20%D0%BD%D0%B0%20%D0%BE%D0%B1%D1%80%D0%B0%D0%B1%D0%BE%D1%82%D0%BA%D1%83%20%D0%BF%D0%B5%D1%80%D1%81%D0%BE%D0%BD%D0%B0%D0%BB%D1%8C%D0%BD%D1%8B%D1%85%20%D0%B4%D0%B0%D0%BD%D0%BD%D1%8B%D1%85%20%D0%BD%D0%BE%D0%B2%D0%BE%D0%B5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evastopol.gov.ru/files/documents/kadry/%D0%90%D0%BD%D0%BA%D0%B5%D1%82%D0%B0.doc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evastopol.gov.ru/files/documents/kadry/dizo/%D0%97%D0%B0%D1%8F%D0%B2%D0%BB%D0%B5%D0%BD%D0%B8%D0%B5%20%20%D0%B4%D0%BB%D1%8F%20%D1%83%D1%87%D0%B0%D1%81%D1%82%D0%B8%D1%8F%20%D0%B2%20%D0%BA%D0%BE%D0%BD%D0%BA%D1%83%D1%80%D1%81%D0%B5%20%D0%BD%D0%B0%20%D0%B2%D0%BA%D0%BB%D1%8E%D1%87%D0%B5%D0%BD%D0%B8%D0%B5%20%D0%B2%20%D0%BA%D0%B0%D0%B4%D1%80%D0%BE%D0%B2%D1%8B%D0%B9%20%D1%80%D0%B5%D0%B7%D0%B5%D1%80%D0%B2.do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vzemkontrol@sev.gov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1;&#1080;&#1095;&#1085;&#1099;&#1077;\&#1041;&#1083;&#1072;&#1085;&#1082;%20&#1091;&#1075;&#1083;&#1086;&#1074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угловой.dotx</Template>
  <TotalTime>69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угловой</vt:lpstr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угловой</dc:title>
  <dc:subject>Бланки</dc:subject>
  <dc:creator>Admin</dc:creator>
  <cp:keywords>ГУИС угловой бланк</cp:keywords>
  <cp:lastModifiedBy>Пользователь Windows</cp:lastModifiedBy>
  <cp:revision>14</cp:revision>
  <cp:lastPrinted>2018-04-24T09:52:00Z</cp:lastPrinted>
  <dcterms:created xsi:type="dcterms:W3CDTF">2018-04-25T14:15:00Z</dcterms:created>
  <dcterms:modified xsi:type="dcterms:W3CDTF">2018-04-26T07:15:00Z</dcterms:modified>
</cp:coreProperties>
</file>